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6980" w:rsidRDefault="00376980">
      <w:pPr>
        <w:spacing w:after="120"/>
        <w:rPr>
          <w:rFonts w:ascii="Tahoma" w:hAnsi="Tahoma" w:cs="Tahoma"/>
          <w:sz w:val="20"/>
        </w:rPr>
      </w:pPr>
    </w:p>
    <w:p w:rsidR="00B709E2" w:rsidRPr="00126DDE" w:rsidRDefault="00B709E2">
      <w:pPr>
        <w:spacing w:after="120"/>
        <w:rPr>
          <w:rFonts w:ascii="Tahoma" w:hAnsi="Tahoma" w:cs="Tahoma"/>
          <w:sz w:val="20"/>
        </w:rPr>
      </w:pPr>
    </w:p>
    <w:p w:rsidR="009E3EFA" w:rsidRPr="00126DDE" w:rsidRDefault="009E3EFA">
      <w:pPr>
        <w:spacing w:after="120"/>
        <w:rPr>
          <w:rFonts w:ascii="Tahoma" w:hAnsi="Tahoma" w:cs="Tahoma"/>
          <w:sz w:val="20"/>
        </w:rPr>
      </w:pPr>
    </w:p>
    <w:p w:rsidR="009E3EFA" w:rsidRPr="00126DDE" w:rsidRDefault="009E3EFA">
      <w:pPr>
        <w:spacing w:after="120"/>
        <w:rPr>
          <w:rFonts w:ascii="Tahoma" w:hAnsi="Tahoma" w:cs="Tahoma"/>
          <w:sz w:val="20"/>
        </w:rPr>
      </w:pPr>
    </w:p>
    <w:p w:rsidR="00376980" w:rsidRDefault="00376980">
      <w:pPr>
        <w:spacing w:after="120"/>
        <w:rPr>
          <w:rFonts w:ascii="Tahoma" w:hAnsi="Tahoma" w:cs="Tahoma"/>
          <w:sz w:val="20"/>
        </w:rPr>
      </w:pPr>
    </w:p>
    <w:p w:rsidR="00411E9F" w:rsidRDefault="00411E9F">
      <w:pPr>
        <w:spacing w:after="120"/>
        <w:rPr>
          <w:rFonts w:ascii="Tahoma" w:hAnsi="Tahoma" w:cs="Tahoma"/>
          <w:sz w:val="20"/>
        </w:rPr>
      </w:pPr>
    </w:p>
    <w:p w:rsidR="00411E9F" w:rsidRDefault="00411E9F">
      <w:pPr>
        <w:spacing w:after="120"/>
        <w:rPr>
          <w:rFonts w:ascii="Tahoma" w:hAnsi="Tahoma" w:cs="Tahoma"/>
          <w:sz w:val="20"/>
        </w:rPr>
      </w:pPr>
    </w:p>
    <w:p w:rsidR="00411E9F" w:rsidRDefault="00411E9F">
      <w:pPr>
        <w:spacing w:after="120"/>
        <w:rPr>
          <w:rFonts w:ascii="Tahoma" w:hAnsi="Tahoma" w:cs="Tahoma"/>
          <w:sz w:val="20"/>
        </w:rPr>
      </w:pPr>
    </w:p>
    <w:p w:rsidR="00B144F4" w:rsidRPr="00126DDE" w:rsidRDefault="00B144F4">
      <w:pPr>
        <w:spacing w:after="120"/>
        <w:rPr>
          <w:rFonts w:ascii="Tahoma" w:hAnsi="Tahoma" w:cs="Tahoma"/>
          <w:sz w:val="20"/>
        </w:rPr>
      </w:pPr>
    </w:p>
    <w:p w:rsidR="003D2EA6" w:rsidRPr="00411E9F" w:rsidRDefault="00411E9F" w:rsidP="00507676">
      <w:pPr>
        <w:pStyle w:val="berschrift3"/>
        <w:ind w:left="1276" w:hanging="1276"/>
        <w:rPr>
          <w:rFonts w:ascii="Tahoma" w:hAnsi="Tahoma" w:cs="Tahoma"/>
          <w:sz w:val="22"/>
          <w:szCs w:val="22"/>
        </w:rPr>
      </w:pPr>
      <w:r w:rsidRPr="00411E9F">
        <w:rPr>
          <w:rFonts w:ascii="Tahoma" w:hAnsi="Tahoma" w:cs="Tahoma"/>
          <w:sz w:val="22"/>
          <w:szCs w:val="22"/>
        </w:rPr>
        <w:t>Liebe Eltern,</w:t>
      </w:r>
    </w:p>
    <w:p w:rsidR="00411E9F" w:rsidRDefault="00411E9F" w:rsidP="00411E9F"/>
    <w:p w:rsidR="00B144F4" w:rsidRPr="00411E9F" w:rsidRDefault="00B144F4" w:rsidP="00411E9F"/>
    <w:p w:rsidR="00411E9F" w:rsidRPr="00B144F4" w:rsidRDefault="00411E9F" w:rsidP="00411E9F">
      <w:pPr>
        <w:rPr>
          <w:sz w:val="22"/>
          <w:szCs w:val="22"/>
        </w:rPr>
      </w:pPr>
      <w:r>
        <w:rPr>
          <w:sz w:val="22"/>
          <w:szCs w:val="22"/>
        </w:rPr>
        <w:t>wie Sie vielleicht schon aus der Presse entn</w:t>
      </w:r>
      <w:r w:rsidR="00F360C7">
        <w:rPr>
          <w:sz w:val="22"/>
          <w:szCs w:val="22"/>
        </w:rPr>
        <w:t xml:space="preserve">ommen haben, dürfen </w:t>
      </w:r>
      <w:bookmarkStart w:id="0" w:name="_GoBack"/>
      <w:bookmarkEnd w:id="0"/>
      <w:r w:rsidR="00F360C7" w:rsidRPr="00B144F4">
        <w:rPr>
          <w:b/>
          <w:sz w:val="22"/>
          <w:szCs w:val="22"/>
        </w:rPr>
        <w:t>ab Montag, 15</w:t>
      </w:r>
      <w:r w:rsidRPr="00B144F4">
        <w:rPr>
          <w:b/>
          <w:sz w:val="22"/>
          <w:szCs w:val="22"/>
        </w:rPr>
        <w:t>.03.21</w:t>
      </w:r>
    </w:p>
    <w:p w:rsidR="00411E9F" w:rsidRDefault="00F360C7" w:rsidP="00411E9F">
      <w:pPr>
        <w:rPr>
          <w:sz w:val="22"/>
          <w:szCs w:val="22"/>
        </w:rPr>
      </w:pPr>
      <w:r>
        <w:rPr>
          <w:sz w:val="22"/>
          <w:szCs w:val="22"/>
        </w:rPr>
        <w:t xml:space="preserve">auch die </w:t>
      </w:r>
      <w:r w:rsidRPr="00B144F4">
        <w:rPr>
          <w:b/>
          <w:sz w:val="22"/>
          <w:szCs w:val="22"/>
        </w:rPr>
        <w:t xml:space="preserve">Kinder der 7. </w:t>
      </w:r>
      <w:r w:rsidR="00B144F4">
        <w:rPr>
          <w:b/>
          <w:sz w:val="22"/>
          <w:szCs w:val="22"/>
        </w:rPr>
        <w:t>u</w:t>
      </w:r>
      <w:r w:rsidRPr="00B144F4">
        <w:rPr>
          <w:b/>
          <w:sz w:val="22"/>
          <w:szCs w:val="22"/>
        </w:rPr>
        <w:t>nd 8.</w:t>
      </w:r>
      <w:r w:rsidR="00411E9F" w:rsidRPr="00B144F4">
        <w:rPr>
          <w:b/>
          <w:sz w:val="22"/>
          <w:szCs w:val="22"/>
        </w:rPr>
        <w:t xml:space="preserve"> Klassen</w:t>
      </w:r>
      <w:r w:rsidR="00411E9F">
        <w:rPr>
          <w:sz w:val="22"/>
          <w:szCs w:val="22"/>
        </w:rPr>
        <w:t xml:space="preserve"> wieder in geteilten Gruppen in die Schule kommen.</w:t>
      </w:r>
    </w:p>
    <w:p w:rsidR="00411E9F" w:rsidRDefault="00411E9F" w:rsidP="00411E9F">
      <w:pPr>
        <w:rPr>
          <w:sz w:val="22"/>
          <w:szCs w:val="22"/>
        </w:rPr>
      </w:pPr>
    </w:p>
    <w:p w:rsidR="00411E9F" w:rsidRDefault="00411E9F" w:rsidP="00411E9F">
      <w:pPr>
        <w:rPr>
          <w:sz w:val="22"/>
          <w:szCs w:val="22"/>
        </w:rPr>
      </w:pPr>
      <w:r>
        <w:rPr>
          <w:sz w:val="22"/>
          <w:szCs w:val="22"/>
        </w:rPr>
        <w:t xml:space="preserve">Wir werden die Gruppen </w:t>
      </w:r>
      <w:r w:rsidRPr="00B144F4">
        <w:rPr>
          <w:b/>
          <w:sz w:val="22"/>
          <w:szCs w:val="22"/>
        </w:rPr>
        <w:t>wöchentlich wechseln</w:t>
      </w:r>
      <w:r>
        <w:rPr>
          <w:sz w:val="22"/>
          <w:szCs w:val="22"/>
        </w:rPr>
        <w:t>.</w:t>
      </w:r>
    </w:p>
    <w:p w:rsidR="00411E9F" w:rsidRDefault="00411E9F" w:rsidP="00411E9F">
      <w:pPr>
        <w:rPr>
          <w:sz w:val="22"/>
          <w:szCs w:val="22"/>
        </w:rPr>
      </w:pPr>
      <w:r>
        <w:rPr>
          <w:sz w:val="22"/>
          <w:szCs w:val="22"/>
        </w:rPr>
        <w:t>Über den/die Klassenlehrer/</w:t>
      </w:r>
      <w:proofErr w:type="gramStart"/>
      <w:r>
        <w:rPr>
          <w:sz w:val="22"/>
          <w:szCs w:val="22"/>
        </w:rPr>
        <w:t>in ihres Kind</w:t>
      </w:r>
      <w:r w:rsidR="00F360C7">
        <w:rPr>
          <w:sz w:val="22"/>
          <w:szCs w:val="22"/>
        </w:rPr>
        <w:t>es</w:t>
      </w:r>
      <w:proofErr w:type="gramEnd"/>
      <w:r w:rsidR="00F360C7">
        <w:rPr>
          <w:sz w:val="22"/>
          <w:szCs w:val="22"/>
        </w:rPr>
        <w:t xml:space="preserve"> erfahren Sie, ob dieses vom 15. – 19</w:t>
      </w:r>
      <w:r>
        <w:rPr>
          <w:sz w:val="22"/>
          <w:szCs w:val="22"/>
        </w:rPr>
        <w:t xml:space="preserve">.03 oder </w:t>
      </w:r>
    </w:p>
    <w:p w:rsidR="00411E9F" w:rsidRDefault="00F360C7" w:rsidP="00411E9F">
      <w:pPr>
        <w:rPr>
          <w:sz w:val="22"/>
          <w:szCs w:val="22"/>
        </w:rPr>
      </w:pPr>
      <w:r>
        <w:rPr>
          <w:sz w:val="22"/>
          <w:szCs w:val="22"/>
        </w:rPr>
        <w:t>vom 22. -19</w:t>
      </w:r>
      <w:r w:rsidR="00411E9F">
        <w:rPr>
          <w:sz w:val="22"/>
          <w:szCs w:val="22"/>
        </w:rPr>
        <w:t>.03. kommen kann.</w:t>
      </w:r>
    </w:p>
    <w:p w:rsidR="00411E9F" w:rsidRDefault="00411E9F" w:rsidP="00411E9F">
      <w:pPr>
        <w:rPr>
          <w:sz w:val="22"/>
          <w:szCs w:val="22"/>
        </w:rPr>
      </w:pPr>
    </w:p>
    <w:p w:rsidR="00411E9F" w:rsidRDefault="00F360C7" w:rsidP="00411E9F">
      <w:pPr>
        <w:rPr>
          <w:sz w:val="22"/>
          <w:szCs w:val="22"/>
        </w:rPr>
      </w:pPr>
      <w:r>
        <w:rPr>
          <w:sz w:val="22"/>
          <w:szCs w:val="22"/>
        </w:rPr>
        <w:t>Leider können wir für diese Klassenstufen bis Ostern keine Ganztagsbetreuung anbieten, das heißt, auch kein E</w:t>
      </w:r>
      <w:r w:rsidR="00A36A1E">
        <w:rPr>
          <w:sz w:val="22"/>
          <w:szCs w:val="22"/>
        </w:rPr>
        <w:t>ssen. Wir hoffen, dass wir nach den Osterferien vielleicht auch bald wieder den ganzen Tag anbieten können!</w:t>
      </w:r>
    </w:p>
    <w:p w:rsidR="00411E9F" w:rsidRDefault="00411E9F" w:rsidP="00411E9F">
      <w:pPr>
        <w:rPr>
          <w:sz w:val="22"/>
          <w:szCs w:val="22"/>
        </w:rPr>
      </w:pPr>
    </w:p>
    <w:p w:rsidR="00411E9F" w:rsidRDefault="00A36A1E" w:rsidP="00411E9F">
      <w:pPr>
        <w:rPr>
          <w:sz w:val="22"/>
          <w:szCs w:val="22"/>
        </w:rPr>
      </w:pPr>
      <w:r>
        <w:rPr>
          <w:sz w:val="22"/>
          <w:szCs w:val="22"/>
        </w:rPr>
        <w:t>Auch die Klassen 9 und 10 gehen weiterhin nach der 6. Std.</w:t>
      </w:r>
      <w:r w:rsidR="00B144F4">
        <w:rPr>
          <w:sz w:val="22"/>
          <w:szCs w:val="22"/>
        </w:rPr>
        <w:t xml:space="preserve"> </w:t>
      </w:r>
      <w:r>
        <w:rPr>
          <w:sz w:val="22"/>
          <w:szCs w:val="22"/>
        </w:rPr>
        <w:t>(13.45 Uhr) nach Hause.</w:t>
      </w:r>
    </w:p>
    <w:p w:rsidR="00411E9F" w:rsidRDefault="00411E9F" w:rsidP="00411E9F">
      <w:pPr>
        <w:rPr>
          <w:sz w:val="22"/>
          <w:szCs w:val="22"/>
        </w:rPr>
      </w:pPr>
      <w:r>
        <w:rPr>
          <w:sz w:val="22"/>
          <w:szCs w:val="22"/>
        </w:rPr>
        <w:t xml:space="preserve">Wir gehen davon aus, dass der </w:t>
      </w:r>
      <w:r w:rsidRPr="00B144F4">
        <w:rPr>
          <w:b/>
          <w:sz w:val="22"/>
          <w:szCs w:val="22"/>
        </w:rPr>
        <w:t>Wechselunterricht mindestens bis Ostern</w:t>
      </w:r>
      <w:r>
        <w:rPr>
          <w:sz w:val="22"/>
          <w:szCs w:val="22"/>
        </w:rPr>
        <w:t xml:space="preserve"> so weitergehen wird.</w:t>
      </w:r>
    </w:p>
    <w:p w:rsidR="00411E9F" w:rsidRDefault="00411E9F" w:rsidP="00411E9F">
      <w:pPr>
        <w:rPr>
          <w:sz w:val="22"/>
          <w:szCs w:val="22"/>
        </w:rPr>
      </w:pPr>
    </w:p>
    <w:p w:rsidR="00411E9F" w:rsidRDefault="00411E9F" w:rsidP="00411E9F">
      <w:pPr>
        <w:rPr>
          <w:sz w:val="22"/>
          <w:szCs w:val="22"/>
        </w:rPr>
      </w:pPr>
    </w:p>
    <w:p w:rsidR="00411E9F" w:rsidRDefault="00411E9F" w:rsidP="00411E9F">
      <w:pPr>
        <w:rPr>
          <w:sz w:val="22"/>
          <w:szCs w:val="22"/>
        </w:rPr>
      </w:pPr>
    </w:p>
    <w:p w:rsidR="00C267F6" w:rsidRPr="00411E9F" w:rsidRDefault="00411E9F" w:rsidP="00C267F6">
      <w:pPr>
        <w:rPr>
          <w:sz w:val="22"/>
          <w:szCs w:val="22"/>
        </w:rPr>
      </w:pPr>
      <w:r>
        <w:rPr>
          <w:sz w:val="22"/>
          <w:szCs w:val="22"/>
        </w:rPr>
        <w:t>Mit freundlichen Grüßen</w:t>
      </w:r>
    </w:p>
    <w:p w:rsidR="00A36A1E" w:rsidRDefault="00A36A1E" w:rsidP="00C267F6"/>
    <w:p w:rsidR="00B95449" w:rsidRPr="00C267F6" w:rsidRDefault="00C267F6" w:rsidP="00C267F6">
      <w:pPr>
        <w:rPr>
          <w:sz w:val="20"/>
          <w:szCs w:val="20"/>
        </w:rPr>
      </w:pPr>
      <w:r w:rsidRPr="00C267F6">
        <w:rPr>
          <w:sz w:val="20"/>
          <w:szCs w:val="20"/>
        </w:rPr>
        <w:t xml:space="preserve">Susanne </w:t>
      </w:r>
      <w:proofErr w:type="spellStart"/>
      <w:r w:rsidRPr="00C267F6">
        <w:rPr>
          <w:sz w:val="20"/>
          <w:szCs w:val="20"/>
        </w:rPr>
        <w:t>Kaupp</w:t>
      </w:r>
      <w:proofErr w:type="spellEnd"/>
      <w:r w:rsidRPr="00C267F6">
        <w:rPr>
          <w:sz w:val="20"/>
          <w:szCs w:val="20"/>
        </w:rPr>
        <w:t>-Beck</w:t>
      </w:r>
    </w:p>
    <w:p w:rsidR="00C267F6" w:rsidRPr="00C267F6" w:rsidRDefault="00C267F6" w:rsidP="00C267F6">
      <w:pPr>
        <w:rPr>
          <w:sz w:val="20"/>
          <w:szCs w:val="20"/>
        </w:rPr>
      </w:pPr>
      <w:r w:rsidRPr="00C267F6">
        <w:rPr>
          <w:sz w:val="20"/>
          <w:szCs w:val="20"/>
        </w:rPr>
        <w:t>Schulleitung</w:t>
      </w:r>
    </w:p>
    <w:sectPr w:rsidR="00C267F6" w:rsidRPr="00C267F6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276" w:right="1418" w:bottom="1134" w:left="1418" w:header="709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0FD4" w:rsidRDefault="00640FD4">
      <w:r>
        <w:separator/>
      </w:r>
    </w:p>
  </w:endnote>
  <w:endnote w:type="continuationSeparator" w:id="0">
    <w:p w:rsidR="00640FD4" w:rsidRDefault="00640F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Shell Dlg 2">
    <w:altName w:val="Arial"/>
    <w:panose1 w:val="020B060402020202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6980" w:rsidRDefault="00376980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376980" w:rsidRDefault="00376980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6980" w:rsidRPr="001D23E4" w:rsidRDefault="00376980">
    <w:pPr>
      <w:pStyle w:val="Fuzeile"/>
      <w:framePr w:wrap="around" w:vAnchor="text" w:hAnchor="margin" w:xAlign="right" w:y="1"/>
      <w:rPr>
        <w:rStyle w:val="Seitenzahl"/>
        <w:rFonts w:ascii="Tahoma" w:hAnsi="Tahoma" w:cs="Tahoma"/>
        <w:sz w:val="14"/>
        <w:szCs w:val="14"/>
      </w:rPr>
    </w:pPr>
    <w:r w:rsidRPr="001D23E4">
      <w:rPr>
        <w:rStyle w:val="Seitenzahl"/>
        <w:rFonts w:ascii="Tahoma" w:hAnsi="Tahoma" w:cs="Tahoma"/>
        <w:sz w:val="14"/>
        <w:szCs w:val="14"/>
      </w:rPr>
      <w:fldChar w:fldCharType="begin"/>
    </w:r>
    <w:r w:rsidRPr="001D23E4">
      <w:rPr>
        <w:rStyle w:val="Seitenzahl"/>
        <w:rFonts w:ascii="Tahoma" w:hAnsi="Tahoma" w:cs="Tahoma"/>
        <w:sz w:val="14"/>
        <w:szCs w:val="14"/>
      </w:rPr>
      <w:instrText xml:space="preserve">PAGE  </w:instrText>
    </w:r>
    <w:r w:rsidRPr="001D23E4">
      <w:rPr>
        <w:rStyle w:val="Seitenzahl"/>
        <w:rFonts w:ascii="Tahoma" w:hAnsi="Tahoma" w:cs="Tahoma"/>
        <w:sz w:val="14"/>
        <w:szCs w:val="14"/>
      </w:rPr>
      <w:fldChar w:fldCharType="separate"/>
    </w:r>
    <w:r w:rsidR="005010F1">
      <w:rPr>
        <w:rStyle w:val="Seitenzahl"/>
        <w:rFonts w:ascii="Tahoma" w:hAnsi="Tahoma" w:cs="Tahoma"/>
        <w:noProof/>
        <w:sz w:val="14"/>
        <w:szCs w:val="14"/>
      </w:rPr>
      <w:t>2</w:t>
    </w:r>
    <w:r w:rsidRPr="001D23E4">
      <w:rPr>
        <w:rStyle w:val="Seitenzahl"/>
        <w:rFonts w:ascii="Tahoma" w:hAnsi="Tahoma" w:cs="Tahoma"/>
        <w:sz w:val="14"/>
        <w:szCs w:val="14"/>
      </w:rPr>
      <w:fldChar w:fldCharType="end"/>
    </w:r>
  </w:p>
  <w:p w:rsidR="00376980" w:rsidRDefault="00640FD4">
    <w:pPr>
      <w:pStyle w:val="Fuzeile"/>
      <w:ind w:right="360"/>
    </w:pPr>
    <w:r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alt="" style="position:absolute;margin-left:462pt;margin-top:-13.65pt;width:40.35pt;height:54pt;z-index:-251654656;mso-wrap-edited:f;mso-width-percent:0;mso-height-percent:0;mso-width-percent:0;mso-height-percent:0">
          <v:imagedata r:id="rId1" o:title=""/>
        </v:shape>
        <o:OLEObject Type="Embed" ProgID="CorelDraw.Graphic.15" ShapeID="_x0000_s2051" DrawAspect="Content" ObjectID="_1676978466" r:id="rId2"/>
      </w:obje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2240" w:rsidRDefault="00640FD4">
    <w:pPr>
      <w:pStyle w:val="Fuzeile"/>
    </w:pPr>
    <w:r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alt="" style="position:absolute;margin-left:-45.25pt;margin-top:-17.85pt;width:44.65pt;height:54pt;z-index:-251655680;mso-wrap-edited:f;mso-width-percent:0;mso-height-percent:0;mso-width-percent:0;mso-height-percent:0">
          <v:imagedata r:id="rId1" o:title=""/>
        </v:shape>
        <o:OLEObject Type="Embed" ProgID="CorelDraw.Graphic.15" ShapeID="_x0000_s2049" DrawAspect="Content" ObjectID="_1676978464" r:id="rId2"/>
      </w:object>
    </w:r>
    <w:r w:rsidR="00685D4A">
      <w:rPr>
        <w:noProof/>
        <w:sz w:val="20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-913130</wp:posOffset>
              </wp:positionH>
              <wp:positionV relativeFrom="paragraph">
                <wp:posOffset>-2416175</wp:posOffset>
              </wp:positionV>
              <wp:extent cx="179705" cy="0"/>
              <wp:effectExtent l="0" t="0" r="0" b="0"/>
              <wp:wrapNone/>
              <wp:docPr id="2" name="AutoShape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D8DED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2" o:spid="_x0000_s1026" type="#_x0000_t32" style="position:absolute;margin-left:-71.9pt;margin-top:-190.25pt;width:14.15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">
              <o:lock v:ext="edit" shapetype="f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0FD4" w:rsidRDefault="00640FD4">
      <w:r>
        <w:separator/>
      </w:r>
    </w:p>
  </w:footnote>
  <w:footnote w:type="continuationSeparator" w:id="0">
    <w:p w:rsidR="00640FD4" w:rsidRDefault="00640F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6980" w:rsidRDefault="00685D4A">
    <w:pPr>
      <w:pStyle w:val="Kopfzeile"/>
    </w:pPr>
    <w:r>
      <w:rPr>
        <w:noProof/>
        <w:sz w:val="20"/>
      </w:rPr>
      <mc:AlternateContent>
        <mc:Choice Requires="wpg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-967105</wp:posOffset>
              </wp:positionH>
              <wp:positionV relativeFrom="paragraph">
                <wp:posOffset>3321685</wp:posOffset>
              </wp:positionV>
              <wp:extent cx="180975" cy="3756025"/>
              <wp:effectExtent l="0" t="0" r="0" b="3175"/>
              <wp:wrapNone/>
              <wp:docPr id="7" name="Group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0975" cy="3756025"/>
                        <a:chOff x="-105" y="5940"/>
                        <a:chExt cx="285" cy="5915"/>
                      </a:xfrm>
                    </wpg:grpSpPr>
                    <wps:wsp>
                      <wps:cNvPr id="8" name="Line 17"/>
                      <wps:cNvCnPr>
                        <a:cxnSpLocks/>
                      </wps:cNvCnPr>
                      <wps:spPr bwMode="auto">
                        <a:xfrm flipH="1">
                          <a:off x="-105" y="5940"/>
                          <a:ext cx="2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Line 18"/>
                      <wps:cNvCnPr>
                        <a:cxnSpLocks/>
                      </wps:cNvCnPr>
                      <wps:spPr bwMode="auto">
                        <a:xfrm flipH="1">
                          <a:off x="-105" y="11855"/>
                          <a:ext cx="2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593C49B" id="Group 27" o:spid="_x0000_s1026" style="position:absolute;margin-left:-76.15pt;margin-top:261.55pt;width:14.25pt;height:295.75pt;z-index:251654656" coordorigin="-105,5940" coordsize="285,59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">
              <v:line id="Line 17" o:spid="_x0000_s1027" style="position:absolute;flip:x;visibility:visible;mso-wrap-style:square" from="-105,5940" to="180,59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">
                <o:lock v:ext="edit" shapetype="f"/>
              </v:line>
              <v:line id="Line 18" o:spid="_x0000_s1028" style="position:absolute;flip:x;visibility:visible;mso-wrap-style:square" from="-105,11855" to="180,118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">
                <o:lock v:ext="edit" shapetype="f"/>
              </v:lin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6980" w:rsidRDefault="00640FD4">
    <w:pPr>
      <w:pStyle w:val="Kopfzeile"/>
    </w:pPr>
    <w:r>
      <w:rPr>
        <w:noProof/>
      </w:rPr>
      <w:object w:dxaOrig="340" w:dyaOrig="3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alt="" style="width:11.9pt;height:107.2pt;mso-width-percent:0;mso-height-percent:0;mso-width-percent:0;mso-height-percent:0">
          <v:imagedata r:id="rId1" o:title=""/>
        </v:shape>
        <o:OLEObject Type="Embed" ProgID="CorelDraw.Graphic.15" ShapeID="_x0000_i1027" DrawAspect="Content" ObjectID="_1676978463" r:id="rId2"/>
      </w:object>
    </w:r>
    <w:r w:rsidR="00685D4A"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-85725</wp:posOffset>
              </wp:positionH>
              <wp:positionV relativeFrom="paragraph">
                <wp:posOffset>1143000</wp:posOffset>
              </wp:positionV>
              <wp:extent cx="2561590" cy="215265"/>
              <wp:effectExtent l="0" t="0" r="0" b="0"/>
              <wp:wrapNone/>
              <wp:docPr id="6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561590" cy="215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29A1" w:rsidRPr="00EC29A1" w:rsidRDefault="00EC29A1" w:rsidP="00EC29A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MS Shell Dlg 2" w:hAnsi="MS Shell Dlg 2" w:cs="MS Shell Dlg 2"/>
                              <w:sz w:val="11"/>
                              <w:szCs w:val="11"/>
                            </w:rPr>
                          </w:pPr>
                          <w:r w:rsidRPr="00EC29A1">
                            <w:rPr>
                              <w:rFonts w:ascii="Tahoma" w:hAnsi="Tahoma" w:cs="Tahoma"/>
                              <w:sz w:val="11"/>
                              <w:szCs w:val="11"/>
                            </w:rPr>
                            <w:t xml:space="preserve">Windmühlenschule </w:t>
                          </w:r>
                          <w:r w:rsidRPr="00EC29A1">
                            <w:rPr>
                              <w:sz w:val="11"/>
                              <w:szCs w:val="11"/>
                            </w:rPr>
                            <w:t>•</w:t>
                          </w:r>
                          <w:r w:rsidRPr="00EC29A1">
                            <w:rPr>
                              <w:rFonts w:ascii="Tahoma" w:hAnsi="Tahoma" w:cs="Tahoma"/>
                              <w:sz w:val="11"/>
                              <w:szCs w:val="11"/>
                            </w:rPr>
                            <w:t xml:space="preserve"> Generaloberst-Beck-Straße1 </w:t>
                          </w:r>
                          <w:r w:rsidRPr="00EC29A1">
                            <w:rPr>
                              <w:sz w:val="11"/>
                              <w:szCs w:val="11"/>
                            </w:rPr>
                            <w:t>•</w:t>
                          </w:r>
                          <w:r w:rsidRPr="00EC29A1">
                            <w:rPr>
                              <w:rFonts w:ascii="Tahoma" w:hAnsi="Tahoma" w:cs="Tahoma"/>
                              <w:sz w:val="11"/>
                              <w:szCs w:val="11"/>
                            </w:rPr>
                            <w:t xml:space="preserve"> 55129 Mainz</w:t>
                          </w:r>
                        </w:p>
                        <w:p w:rsidR="00EC29A1" w:rsidRPr="00EC29A1" w:rsidRDefault="00EC29A1" w:rsidP="00EC29A1">
                          <w:pPr>
                            <w:tabs>
                              <w:tab w:val="right" w:pos="709"/>
                              <w:tab w:val="left" w:pos="851"/>
                            </w:tabs>
                            <w:spacing w:after="120" w:line="240" w:lineRule="exact"/>
                            <w:rPr>
                              <w:rFonts w:ascii="Tahoma" w:hAnsi="Tahoma" w:cs="Tahoma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1" o:spid="_x0000_s1026" type="#_x0000_t202" style="position:absolute;margin-left:-6.75pt;margin-top:90pt;width:201.7pt;height:16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" filled="f" stroked="f">
              <v:path arrowok="t"/>
              <v:textbox>
                <w:txbxContent>
                  <w:p w:rsidR="00EC29A1" w:rsidRPr="00EC29A1" w:rsidRDefault="00EC29A1" w:rsidP="00EC29A1">
                    <w:pPr>
                      <w:autoSpaceDE w:val="0"/>
                      <w:autoSpaceDN w:val="0"/>
                      <w:adjustRightInd w:val="0"/>
                      <w:rPr>
                        <w:rFonts w:ascii="MS Shell Dlg 2" w:hAnsi="MS Shell Dlg 2" w:cs="MS Shell Dlg 2"/>
                        <w:sz w:val="11"/>
                        <w:szCs w:val="11"/>
                      </w:rPr>
                    </w:pPr>
                    <w:r w:rsidRPr="00EC29A1">
                      <w:rPr>
                        <w:rFonts w:ascii="Tahoma" w:hAnsi="Tahoma" w:cs="Tahoma"/>
                        <w:sz w:val="11"/>
                        <w:szCs w:val="11"/>
                      </w:rPr>
                      <w:t xml:space="preserve">Windmühlenschule </w:t>
                    </w:r>
                    <w:r w:rsidRPr="00EC29A1">
                      <w:rPr>
                        <w:sz w:val="11"/>
                        <w:szCs w:val="11"/>
                      </w:rPr>
                      <w:t>•</w:t>
                    </w:r>
                    <w:r w:rsidRPr="00EC29A1">
                      <w:rPr>
                        <w:rFonts w:ascii="Tahoma" w:hAnsi="Tahoma" w:cs="Tahoma"/>
                        <w:sz w:val="11"/>
                        <w:szCs w:val="11"/>
                      </w:rPr>
                      <w:t xml:space="preserve"> Generaloberst-Beck-Straße1 </w:t>
                    </w:r>
                    <w:r w:rsidRPr="00EC29A1">
                      <w:rPr>
                        <w:sz w:val="11"/>
                        <w:szCs w:val="11"/>
                      </w:rPr>
                      <w:t>•</w:t>
                    </w:r>
                    <w:r w:rsidRPr="00EC29A1">
                      <w:rPr>
                        <w:rFonts w:ascii="Tahoma" w:hAnsi="Tahoma" w:cs="Tahoma"/>
                        <w:sz w:val="11"/>
                        <w:szCs w:val="11"/>
                      </w:rPr>
                      <w:t xml:space="preserve"> 55129 Mainz</w:t>
                    </w:r>
                  </w:p>
                  <w:p w:rsidR="00EC29A1" w:rsidRPr="00EC29A1" w:rsidRDefault="00EC29A1" w:rsidP="00EC29A1">
                    <w:pPr>
                      <w:tabs>
                        <w:tab w:val="right" w:pos="709"/>
                        <w:tab w:val="left" w:pos="851"/>
                      </w:tabs>
                      <w:spacing w:after="120" w:line="240" w:lineRule="exact"/>
                      <w:rPr>
                        <w:rFonts w:ascii="Tahoma" w:hAnsi="Tahoma" w:cs="Tahoma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 w:rsidR="00685D4A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column">
                <wp:posOffset>3870960</wp:posOffset>
              </wp:positionH>
              <wp:positionV relativeFrom="paragraph">
                <wp:posOffset>917575</wp:posOffset>
              </wp:positionV>
              <wp:extent cx="2179955" cy="1767840"/>
              <wp:effectExtent l="0" t="0" r="0" b="0"/>
              <wp:wrapNone/>
              <wp:docPr id="5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179955" cy="1767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D22FE" w:rsidRPr="00C82F7F" w:rsidRDefault="00C82F7F" w:rsidP="00C82F7F">
                          <w:pPr>
                            <w:tabs>
                              <w:tab w:val="right" w:pos="709"/>
                              <w:tab w:val="left" w:pos="851"/>
                            </w:tabs>
                            <w:spacing w:after="120" w:line="240" w:lineRule="exact"/>
                            <w:rPr>
                              <w:rFonts w:ascii="Tahoma" w:hAnsi="Tahoma" w:cs="Tahoma"/>
                              <w:sz w:val="14"/>
                              <w:szCs w:val="14"/>
                            </w:rPr>
                          </w:pPr>
                          <w:r w:rsidRPr="00C82F7F">
                            <w:rPr>
                              <w:rFonts w:ascii="Tahoma" w:hAnsi="Tahoma" w:cs="Tahoma"/>
                              <w:sz w:val="14"/>
                              <w:szCs w:val="14"/>
                            </w:rPr>
                            <w:tab/>
                          </w:r>
                          <w:r w:rsidRPr="00C82F7F">
                            <w:rPr>
                              <w:rFonts w:ascii="Tahoma" w:hAnsi="Tahoma" w:cs="Tahoma"/>
                              <w:sz w:val="14"/>
                              <w:szCs w:val="14"/>
                            </w:rPr>
                            <w:tab/>
                          </w:r>
                          <w:r w:rsidR="001D22FE" w:rsidRPr="00C82F7F">
                            <w:rPr>
                              <w:rFonts w:ascii="Tahoma" w:hAnsi="Tahoma" w:cs="Tahoma"/>
                              <w:sz w:val="14"/>
                              <w:szCs w:val="14"/>
                            </w:rPr>
                            <w:t>Generaloberst-Beck-Straße 1</w:t>
                          </w:r>
                          <w:r w:rsidR="00C27748" w:rsidRPr="00C82F7F">
                            <w:rPr>
                              <w:rFonts w:ascii="Tahoma" w:hAnsi="Tahoma" w:cs="Tahoma"/>
                              <w:sz w:val="14"/>
                              <w:szCs w:val="14"/>
                            </w:rPr>
                            <w:br/>
                          </w:r>
                          <w:r w:rsidRPr="00C82F7F">
                            <w:rPr>
                              <w:rFonts w:ascii="Tahoma" w:hAnsi="Tahoma" w:cs="Tahoma"/>
                              <w:sz w:val="14"/>
                              <w:szCs w:val="14"/>
                            </w:rPr>
                            <w:tab/>
                          </w:r>
                          <w:r w:rsidRPr="00C82F7F">
                            <w:rPr>
                              <w:rFonts w:ascii="Tahoma" w:hAnsi="Tahoma" w:cs="Tahoma"/>
                              <w:sz w:val="14"/>
                              <w:szCs w:val="14"/>
                            </w:rPr>
                            <w:tab/>
                          </w:r>
                          <w:r w:rsidR="001D22FE" w:rsidRPr="00C82F7F">
                            <w:rPr>
                              <w:rFonts w:ascii="Tahoma" w:hAnsi="Tahoma" w:cs="Tahoma"/>
                              <w:sz w:val="14"/>
                              <w:szCs w:val="14"/>
                            </w:rPr>
                            <w:t>55129 Mainz</w:t>
                          </w:r>
                        </w:p>
                        <w:p w:rsidR="001D22FE" w:rsidRPr="00C82F7F" w:rsidRDefault="00C82F7F" w:rsidP="00C82F7F">
                          <w:pPr>
                            <w:tabs>
                              <w:tab w:val="right" w:pos="709"/>
                              <w:tab w:val="left" w:pos="851"/>
                            </w:tabs>
                            <w:spacing w:after="120" w:line="240" w:lineRule="exact"/>
                            <w:rPr>
                              <w:rFonts w:ascii="Tahoma" w:hAnsi="Tahoma" w:cs="Tahoma"/>
                              <w:sz w:val="14"/>
                              <w:szCs w:val="14"/>
                            </w:rPr>
                          </w:pPr>
                          <w:r w:rsidRPr="00C82F7F">
                            <w:rPr>
                              <w:rFonts w:ascii="Tahoma" w:hAnsi="Tahoma" w:cs="Tahoma"/>
                              <w:sz w:val="14"/>
                              <w:szCs w:val="14"/>
                            </w:rPr>
                            <w:tab/>
                          </w:r>
                          <w:r w:rsidRPr="00EC29A1">
                            <w:rPr>
                              <w:rFonts w:ascii="Tahoma" w:hAnsi="Tahoma" w:cs="Tahoma"/>
                              <w:sz w:val="11"/>
                              <w:szCs w:val="11"/>
                            </w:rPr>
                            <w:t>F</w:t>
                          </w:r>
                          <w:r w:rsidR="00531B3F">
                            <w:rPr>
                              <w:rFonts w:ascii="Tahoma" w:hAnsi="Tahoma" w:cs="Tahoma"/>
                              <w:sz w:val="11"/>
                              <w:szCs w:val="11"/>
                            </w:rPr>
                            <w:t>ON</w:t>
                          </w:r>
                          <w:r w:rsidRPr="00C82F7F">
                            <w:rPr>
                              <w:rFonts w:ascii="Tahoma" w:hAnsi="Tahoma" w:cs="Tahoma"/>
                              <w:sz w:val="14"/>
                              <w:szCs w:val="14"/>
                            </w:rPr>
                            <w:tab/>
                          </w:r>
                          <w:r w:rsidR="00C27748" w:rsidRPr="00C82F7F">
                            <w:rPr>
                              <w:rFonts w:ascii="Tahoma" w:hAnsi="Tahoma" w:cs="Tahoma"/>
                              <w:sz w:val="14"/>
                              <w:szCs w:val="14"/>
                            </w:rPr>
                            <w:t>06131 53966</w:t>
                          </w:r>
                        </w:p>
                        <w:p w:rsidR="00C27748" w:rsidRPr="00B144F4" w:rsidRDefault="00C82F7F" w:rsidP="00C82F7F">
                          <w:pPr>
                            <w:tabs>
                              <w:tab w:val="right" w:pos="709"/>
                              <w:tab w:val="left" w:pos="851"/>
                            </w:tabs>
                            <w:spacing w:after="120" w:line="240" w:lineRule="exact"/>
                            <w:rPr>
                              <w:rFonts w:ascii="Tahoma" w:hAnsi="Tahoma" w:cs="Tahoma"/>
                              <w:sz w:val="14"/>
                              <w:szCs w:val="14"/>
                              <w:lang w:val="en-US"/>
                            </w:rPr>
                          </w:pPr>
                          <w:r w:rsidRPr="00531B3F">
                            <w:rPr>
                              <w:rFonts w:ascii="Tahoma" w:hAnsi="Tahoma" w:cs="Tahoma"/>
                              <w:sz w:val="14"/>
                              <w:szCs w:val="14"/>
                            </w:rPr>
                            <w:tab/>
                          </w:r>
                          <w:r w:rsidRPr="00B144F4">
                            <w:rPr>
                              <w:rFonts w:ascii="Tahoma" w:hAnsi="Tahoma" w:cs="Tahoma"/>
                              <w:sz w:val="11"/>
                              <w:szCs w:val="11"/>
                              <w:lang w:val="en-US"/>
                            </w:rPr>
                            <w:t>F</w:t>
                          </w:r>
                          <w:r w:rsidR="00531B3F" w:rsidRPr="00B144F4">
                            <w:rPr>
                              <w:rFonts w:ascii="Tahoma" w:hAnsi="Tahoma" w:cs="Tahoma"/>
                              <w:sz w:val="11"/>
                              <w:szCs w:val="11"/>
                              <w:lang w:val="en-US"/>
                            </w:rPr>
                            <w:t>AX</w:t>
                          </w:r>
                          <w:r w:rsidRPr="00B144F4">
                            <w:rPr>
                              <w:rFonts w:ascii="Tahoma" w:hAnsi="Tahoma" w:cs="Tahoma"/>
                              <w:sz w:val="14"/>
                              <w:szCs w:val="14"/>
                              <w:lang w:val="en-US"/>
                            </w:rPr>
                            <w:tab/>
                          </w:r>
                          <w:r w:rsidR="00C27748" w:rsidRPr="00B144F4">
                            <w:rPr>
                              <w:rFonts w:ascii="Tahoma" w:hAnsi="Tahoma" w:cs="Tahoma"/>
                              <w:sz w:val="14"/>
                              <w:szCs w:val="14"/>
                              <w:lang w:val="en-US"/>
                            </w:rPr>
                            <w:t>06131 905832</w:t>
                          </w:r>
                        </w:p>
                        <w:p w:rsidR="00C27748" w:rsidRPr="00B144F4" w:rsidRDefault="00C82F7F" w:rsidP="00C82F7F">
                          <w:pPr>
                            <w:tabs>
                              <w:tab w:val="right" w:pos="709"/>
                              <w:tab w:val="left" w:pos="851"/>
                            </w:tabs>
                            <w:spacing w:after="120" w:line="240" w:lineRule="exact"/>
                            <w:rPr>
                              <w:rFonts w:ascii="Tahoma" w:hAnsi="Tahoma" w:cs="Tahoma"/>
                              <w:sz w:val="14"/>
                              <w:szCs w:val="14"/>
                              <w:lang w:val="en-US"/>
                            </w:rPr>
                          </w:pPr>
                          <w:r w:rsidRPr="00B144F4">
                            <w:rPr>
                              <w:rFonts w:ascii="Tahoma" w:hAnsi="Tahoma" w:cs="Tahoma"/>
                              <w:sz w:val="14"/>
                              <w:szCs w:val="14"/>
                              <w:lang w:val="en-US"/>
                            </w:rPr>
                            <w:tab/>
                          </w:r>
                          <w:r w:rsidRPr="00B144F4">
                            <w:rPr>
                              <w:rFonts w:ascii="Tahoma" w:hAnsi="Tahoma" w:cs="Tahoma"/>
                              <w:sz w:val="11"/>
                              <w:szCs w:val="11"/>
                              <w:lang w:val="en-US"/>
                            </w:rPr>
                            <w:t>E-M</w:t>
                          </w:r>
                          <w:r w:rsidR="00531B3F" w:rsidRPr="00B144F4">
                            <w:rPr>
                              <w:rFonts w:ascii="Tahoma" w:hAnsi="Tahoma" w:cs="Tahoma"/>
                              <w:sz w:val="11"/>
                              <w:szCs w:val="11"/>
                              <w:lang w:val="en-US"/>
                            </w:rPr>
                            <w:t>AIL</w:t>
                          </w:r>
                          <w:r w:rsidRPr="00B144F4">
                            <w:rPr>
                              <w:rFonts w:ascii="Tahoma" w:hAnsi="Tahoma" w:cs="Tahoma"/>
                              <w:sz w:val="14"/>
                              <w:szCs w:val="14"/>
                              <w:lang w:val="en-US"/>
                            </w:rPr>
                            <w:tab/>
                          </w:r>
                          <w:r w:rsidR="00C27748" w:rsidRPr="00B144F4">
                            <w:rPr>
                              <w:rFonts w:ascii="Tahoma" w:hAnsi="Tahoma" w:cs="Tahoma"/>
                              <w:sz w:val="14"/>
                              <w:szCs w:val="14"/>
                              <w:lang w:val="en-US"/>
                            </w:rPr>
                            <w:t>schule.windmuehlen@stadt.mainz.de</w:t>
                          </w:r>
                        </w:p>
                        <w:p w:rsidR="00C82F7F" w:rsidRDefault="00C82F7F" w:rsidP="00C82F7F">
                          <w:pPr>
                            <w:tabs>
                              <w:tab w:val="right" w:pos="709"/>
                              <w:tab w:val="left" w:pos="851"/>
                            </w:tabs>
                            <w:spacing w:after="120" w:line="240" w:lineRule="exact"/>
                            <w:rPr>
                              <w:rFonts w:ascii="Tahoma" w:hAnsi="Tahoma" w:cs="Tahoma"/>
                              <w:sz w:val="14"/>
                              <w:szCs w:val="14"/>
                              <w:lang w:val="en-US"/>
                            </w:rPr>
                          </w:pPr>
                          <w:r w:rsidRPr="00B144F4">
                            <w:rPr>
                              <w:rFonts w:ascii="Tahoma" w:hAnsi="Tahoma" w:cs="Tahoma"/>
                              <w:sz w:val="14"/>
                              <w:szCs w:val="14"/>
                              <w:lang w:val="en-US"/>
                            </w:rPr>
                            <w:tab/>
                          </w:r>
                          <w:r w:rsidRPr="00EC29A1">
                            <w:rPr>
                              <w:rFonts w:ascii="Tahoma" w:hAnsi="Tahoma" w:cs="Tahoma"/>
                              <w:sz w:val="11"/>
                              <w:szCs w:val="11"/>
                              <w:lang w:val="en-US"/>
                            </w:rPr>
                            <w:t>I</w:t>
                          </w:r>
                          <w:r w:rsidR="00531B3F">
                            <w:rPr>
                              <w:rFonts w:ascii="Tahoma" w:hAnsi="Tahoma" w:cs="Tahoma"/>
                              <w:sz w:val="11"/>
                              <w:szCs w:val="11"/>
                              <w:lang w:val="en-US"/>
                            </w:rPr>
                            <w:t>NTERNET</w:t>
                          </w:r>
                          <w:r w:rsidRPr="00C82F7F">
                            <w:rPr>
                              <w:rFonts w:ascii="Tahoma" w:hAnsi="Tahoma" w:cs="Tahoma"/>
                              <w:sz w:val="14"/>
                              <w:szCs w:val="14"/>
                              <w:lang w:val="en-US"/>
                            </w:rPr>
                            <w:tab/>
                          </w:r>
                          <w:r w:rsidR="00C27748" w:rsidRPr="00C82F7F">
                            <w:rPr>
                              <w:rFonts w:ascii="Tahoma" w:hAnsi="Tahoma" w:cs="Tahoma"/>
                              <w:sz w:val="14"/>
                              <w:szCs w:val="14"/>
                              <w:lang w:val="en-US"/>
                            </w:rPr>
                            <w:t>www.windmuehlenschule.de</w:t>
                          </w:r>
                          <w:r>
                            <w:rPr>
                              <w:rFonts w:ascii="Tahoma" w:hAnsi="Tahoma" w:cs="Tahoma"/>
                              <w:sz w:val="14"/>
                              <w:szCs w:val="14"/>
                              <w:lang w:val="en-US"/>
                            </w:rPr>
                            <w:br/>
                          </w:r>
                        </w:p>
                        <w:p w:rsidR="00C82F7F" w:rsidRPr="00EC29A1" w:rsidRDefault="00C82F7F" w:rsidP="00C82F7F">
                          <w:pPr>
                            <w:tabs>
                              <w:tab w:val="right" w:pos="709"/>
                              <w:tab w:val="left" w:pos="851"/>
                            </w:tabs>
                            <w:spacing w:after="120" w:line="240" w:lineRule="exact"/>
                            <w:rPr>
                              <w:rFonts w:ascii="Tahoma" w:hAnsi="Tahoma" w:cs="Tahoma"/>
                              <w:sz w:val="11"/>
                              <w:szCs w:val="11"/>
                              <w:lang w:val="en-US"/>
                            </w:rPr>
                          </w:pPr>
                          <w:r>
                            <w:rPr>
                              <w:rFonts w:ascii="Tahoma" w:hAnsi="Tahoma" w:cs="Tahoma"/>
                              <w:sz w:val="14"/>
                              <w:szCs w:val="14"/>
                              <w:lang w:val="en-US"/>
                            </w:rPr>
                            <w:tab/>
                          </w:r>
                          <w:r w:rsidRPr="00EC29A1">
                            <w:rPr>
                              <w:rFonts w:ascii="Tahoma" w:hAnsi="Tahoma" w:cs="Tahoma"/>
                              <w:sz w:val="11"/>
                              <w:szCs w:val="11"/>
                              <w:lang w:val="en-US"/>
                            </w:rPr>
                            <w:t>D</w:t>
                          </w:r>
                          <w:r w:rsidR="00531B3F">
                            <w:rPr>
                              <w:rFonts w:ascii="Tahoma" w:hAnsi="Tahoma" w:cs="Tahoma"/>
                              <w:sz w:val="11"/>
                              <w:szCs w:val="11"/>
                              <w:lang w:val="en-US"/>
                            </w:rPr>
                            <w:t>ATUM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69" o:spid="_x0000_s1027" type="#_x0000_t202" style="position:absolute;margin-left:304.8pt;margin-top:72.25pt;width:171.65pt;height:139.2pt;z-index:2516536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" filled="f" stroked="f">
              <v:path arrowok="t"/>
              <v:textbox style="mso-fit-shape-to-text:t">
                <w:txbxContent>
                  <w:p w:rsidR="001D22FE" w:rsidRPr="00C82F7F" w:rsidRDefault="00C82F7F" w:rsidP="00C82F7F">
                    <w:pPr>
                      <w:tabs>
                        <w:tab w:val="right" w:pos="709"/>
                        <w:tab w:val="left" w:pos="851"/>
                      </w:tabs>
                      <w:spacing w:after="120" w:line="240" w:lineRule="exact"/>
                      <w:rPr>
                        <w:rFonts w:ascii="Tahoma" w:hAnsi="Tahoma" w:cs="Tahoma"/>
                        <w:sz w:val="14"/>
                        <w:szCs w:val="14"/>
                      </w:rPr>
                    </w:pPr>
                    <w:r w:rsidRPr="00C82F7F">
                      <w:rPr>
                        <w:rFonts w:ascii="Tahoma" w:hAnsi="Tahoma" w:cs="Tahoma"/>
                        <w:sz w:val="14"/>
                        <w:szCs w:val="14"/>
                      </w:rPr>
                      <w:tab/>
                    </w:r>
                    <w:r w:rsidRPr="00C82F7F">
                      <w:rPr>
                        <w:rFonts w:ascii="Tahoma" w:hAnsi="Tahoma" w:cs="Tahoma"/>
                        <w:sz w:val="14"/>
                        <w:szCs w:val="14"/>
                      </w:rPr>
                      <w:tab/>
                    </w:r>
                    <w:r w:rsidR="001D22FE" w:rsidRPr="00C82F7F">
                      <w:rPr>
                        <w:rFonts w:ascii="Tahoma" w:hAnsi="Tahoma" w:cs="Tahoma"/>
                        <w:sz w:val="14"/>
                        <w:szCs w:val="14"/>
                      </w:rPr>
                      <w:t>Generaloberst-Beck-Straße 1</w:t>
                    </w:r>
                    <w:r w:rsidR="00C27748" w:rsidRPr="00C82F7F">
                      <w:rPr>
                        <w:rFonts w:ascii="Tahoma" w:hAnsi="Tahoma" w:cs="Tahoma"/>
                        <w:sz w:val="14"/>
                        <w:szCs w:val="14"/>
                      </w:rPr>
                      <w:br/>
                    </w:r>
                    <w:r w:rsidRPr="00C82F7F">
                      <w:rPr>
                        <w:rFonts w:ascii="Tahoma" w:hAnsi="Tahoma" w:cs="Tahoma"/>
                        <w:sz w:val="14"/>
                        <w:szCs w:val="14"/>
                      </w:rPr>
                      <w:tab/>
                    </w:r>
                    <w:r w:rsidRPr="00C82F7F">
                      <w:rPr>
                        <w:rFonts w:ascii="Tahoma" w:hAnsi="Tahoma" w:cs="Tahoma"/>
                        <w:sz w:val="14"/>
                        <w:szCs w:val="14"/>
                      </w:rPr>
                      <w:tab/>
                    </w:r>
                    <w:r w:rsidR="001D22FE" w:rsidRPr="00C82F7F">
                      <w:rPr>
                        <w:rFonts w:ascii="Tahoma" w:hAnsi="Tahoma" w:cs="Tahoma"/>
                        <w:sz w:val="14"/>
                        <w:szCs w:val="14"/>
                      </w:rPr>
                      <w:t>55129 Mainz</w:t>
                    </w:r>
                  </w:p>
                  <w:p w:rsidR="001D22FE" w:rsidRPr="00C82F7F" w:rsidRDefault="00C82F7F" w:rsidP="00C82F7F">
                    <w:pPr>
                      <w:tabs>
                        <w:tab w:val="right" w:pos="709"/>
                        <w:tab w:val="left" w:pos="851"/>
                      </w:tabs>
                      <w:spacing w:after="120" w:line="240" w:lineRule="exact"/>
                      <w:rPr>
                        <w:rFonts w:ascii="Tahoma" w:hAnsi="Tahoma" w:cs="Tahoma"/>
                        <w:sz w:val="14"/>
                        <w:szCs w:val="14"/>
                      </w:rPr>
                    </w:pPr>
                    <w:r w:rsidRPr="00C82F7F">
                      <w:rPr>
                        <w:rFonts w:ascii="Tahoma" w:hAnsi="Tahoma" w:cs="Tahoma"/>
                        <w:sz w:val="14"/>
                        <w:szCs w:val="14"/>
                      </w:rPr>
                      <w:tab/>
                    </w:r>
                    <w:r w:rsidRPr="00EC29A1">
                      <w:rPr>
                        <w:rFonts w:ascii="Tahoma" w:hAnsi="Tahoma" w:cs="Tahoma"/>
                        <w:sz w:val="11"/>
                        <w:szCs w:val="11"/>
                      </w:rPr>
                      <w:t>F</w:t>
                    </w:r>
                    <w:r w:rsidR="00531B3F">
                      <w:rPr>
                        <w:rFonts w:ascii="Tahoma" w:hAnsi="Tahoma" w:cs="Tahoma"/>
                        <w:sz w:val="11"/>
                        <w:szCs w:val="11"/>
                      </w:rPr>
                      <w:t>ON</w:t>
                    </w:r>
                    <w:r w:rsidRPr="00C82F7F">
                      <w:rPr>
                        <w:rFonts w:ascii="Tahoma" w:hAnsi="Tahoma" w:cs="Tahoma"/>
                        <w:sz w:val="14"/>
                        <w:szCs w:val="14"/>
                      </w:rPr>
                      <w:tab/>
                    </w:r>
                    <w:r w:rsidR="00C27748" w:rsidRPr="00C82F7F">
                      <w:rPr>
                        <w:rFonts w:ascii="Tahoma" w:hAnsi="Tahoma" w:cs="Tahoma"/>
                        <w:sz w:val="14"/>
                        <w:szCs w:val="14"/>
                      </w:rPr>
                      <w:t>06131 53966</w:t>
                    </w:r>
                  </w:p>
                  <w:p w:rsidR="00C27748" w:rsidRPr="00B144F4" w:rsidRDefault="00C82F7F" w:rsidP="00C82F7F">
                    <w:pPr>
                      <w:tabs>
                        <w:tab w:val="right" w:pos="709"/>
                        <w:tab w:val="left" w:pos="851"/>
                      </w:tabs>
                      <w:spacing w:after="120" w:line="240" w:lineRule="exact"/>
                      <w:rPr>
                        <w:rFonts w:ascii="Tahoma" w:hAnsi="Tahoma" w:cs="Tahoma"/>
                        <w:sz w:val="14"/>
                        <w:szCs w:val="14"/>
                        <w:lang w:val="en-US"/>
                      </w:rPr>
                    </w:pPr>
                    <w:r w:rsidRPr="00531B3F">
                      <w:rPr>
                        <w:rFonts w:ascii="Tahoma" w:hAnsi="Tahoma" w:cs="Tahoma"/>
                        <w:sz w:val="14"/>
                        <w:szCs w:val="14"/>
                      </w:rPr>
                      <w:tab/>
                    </w:r>
                    <w:r w:rsidRPr="00B144F4">
                      <w:rPr>
                        <w:rFonts w:ascii="Tahoma" w:hAnsi="Tahoma" w:cs="Tahoma"/>
                        <w:sz w:val="11"/>
                        <w:szCs w:val="11"/>
                        <w:lang w:val="en-US"/>
                      </w:rPr>
                      <w:t>F</w:t>
                    </w:r>
                    <w:r w:rsidR="00531B3F" w:rsidRPr="00B144F4">
                      <w:rPr>
                        <w:rFonts w:ascii="Tahoma" w:hAnsi="Tahoma" w:cs="Tahoma"/>
                        <w:sz w:val="11"/>
                        <w:szCs w:val="11"/>
                        <w:lang w:val="en-US"/>
                      </w:rPr>
                      <w:t>AX</w:t>
                    </w:r>
                    <w:r w:rsidRPr="00B144F4">
                      <w:rPr>
                        <w:rFonts w:ascii="Tahoma" w:hAnsi="Tahoma" w:cs="Tahoma"/>
                        <w:sz w:val="14"/>
                        <w:szCs w:val="14"/>
                        <w:lang w:val="en-US"/>
                      </w:rPr>
                      <w:tab/>
                    </w:r>
                    <w:r w:rsidR="00C27748" w:rsidRPr="00B144F4">
                      <w:rPr>
                        <w:rFonts w:ascii="Tahoma" w:hAnsi="Tahoma" w:cs="Tahoma"/>
                        <w:sz w:val="14"/>
                        <w:szCs w:val="14"/>
                        <w:lang w:val="en-US"/>
                      </w:rPr>
                      <w:t>06131 905832</w:t>
                    </w:r>
                  </w:p>
                  <w:p w:rsidR="00C27748" w:rsidRPr="00B144F4" w:rsidRDefault="00C82F7F" w:rsidP="00C82F7F">
                    <w:pPr>
                      <w:tabs>
                        <w:tab w:val="right" w:pos="709"/>
                        <w:tab w:val="left" w:pos="851"/>
                      </w:tabs>
                      <w:spacing w:after="120" w:line="240" w:lineRule="exact"/>
                      <w:rPr>
                        <w:rFonts w:ascii="Tahoma" w:hAnsi="Tahoma" w:cs="Tahoma"/>
                        <w:sz w:val="14"/>
                        <w:szCs w:val="14"/>
                        <w:lang w:val="en-US"/>
                      </w:rPr>
                    </w:pPr>
                    <w:r w:rsidRPr="00B144F4">
                      <w:rPr>
                        <w:rFonts w:ascii="Tahoma" w:hAnsi="Tahoma" w:cs="Tahoma"/>
                        <w:sz w:val="14"/>
                        <w:szCs w:val="14"/>
                        <w:lang w:val="en-US"/>
                      </w:rPr>
                      <w:tab/>
                    </w:r>
                    <w:r w:rsidRPr="00B144F4">
                      <w:rPr>
                        <w:rFonts w:ascii="Tahoma" w:hAnsi="Tahoma" w:cs="Tahoma"/>
                        <w:sz w:val="11"/>
                        <w:szCs w:val="11"/>
                        <w:lang w:val="en-US"/>
                      </w:rPr>
                      <w:t>E-M</w:t>
                    </w:r>
                    <w:r w:rsidR="00531B3F" w:rsidRPr="00B144F4">
                      <w:rPr>
                        <w:rFonts w:ascii="Tahoma" w:hAnsi="Tahoma" w:cs="Tahoma"/>
                        <w:sz w:val="11"/>
                        <w:szCs w:val="11"/>
                        <w:lang w:val="en-US"/>
                      </w:rPr>
                      <w:t>AIL</w:t>
                    </w:r>
                    <w:r w:rsidRPr="00B144F4">
                      <w:rPr>
                        <w:rFonts w:ascii="Tahoma" w:hAnsi="Tahoma" w:cs="Tahoma"/>
                        <w:sz w:val="14"/>
                        <w:szCs w:val="14"/>
                        <w:lang w:val="en-US"/>
                      </w:rPr>
                      <w:tab/>
                    </w:r>
                    <w:r w:rsidR="00C27748" w:rsidRPr="00B144F4">
                      <w:rPr>
                        <w:rFonts w:ascii="Tahoma" w:hAnsi="Tahoma" w:cs="Tahoma"/>
                        <w:sz w:val="14"/>
                        <w:szCs w:val="14"/>
                        <w:lang w:val="en-US"/>
                      </w:rPr>
                      <w:t>schule.windmuehlen@stadt.mainz.de</w:t>
                    </w:r>
                  </w:p>
                  <w:p w:rsidR="00C82F7F" w:rsidRDefault="00C82F7F" w:rsidP="00C82F7F">
                    <w:pPr>
                      <w:tabs>
                        <w:tab w:val="right" w:pos="709"/>
                        <w:tab w:val="left" w:pos="851"/>
                      </w:tabs>
                      <w:spacing w:after="120" w:line="240" w:lineRule="exact"/>
                      <w:rPr>
                        <w:rFonts w:ascii="Tahoma" w:hAnsi="Tahoma" w:cs="Tahoma"/>
                        <w:sz w:val="14"/>
                        <w:szCs w:val="14"/>
                        <w:lang w:val="en-US"/>
                      </w:rPr>
                    </w:pPr>
                    <w:r w:rsidRPr="00B144F4">
                      <w:rPr>
                        <w:rFonts w:ascii="Tahoma" w:hAnsi="Tahoma" w:cs="Tahoma"/>
                        <w:sz w:val="14"/>
                        <w:szCs w:val="14"/>
                        <w:lang w:val="en-US"/>
                      </w:rPr>
                      <w:tab/>
                    </w:r>
                    <w:r w:rsidRPr="00EC29A1">
                      <w:rPr>
                        <w:rFonts w:ascii="Tahoma" w:hAnsi="Tahoma" w:cs="Tahoma"/>
                        <w:sz w:val="11"/>
                        <w:szCs w:val="11"/>
                        <w:lang w:val="en-US"/>
                      </w:rPr>
                      <w:t>I</w:t>
                    </w:r>
                    <w:r w:rsidR="00531B3F">
                      <w:rPr>
                        <w:rFonts w:ascii="Tahoma" w:hAnsi="Tahoma" w:cs="Tahoma"/>
                        <w:sz w:val="11"/>
                        <w:szCs w:val="11"/>
                        <w:lang w:val="en-US"/>
                      </w:rPr>
                      <w:t>NTERNET</w:t>
                    </w:r>
                    <w:r w:rsidRPr="00C82F7F">
                      <w:rPr>
                        <w:rFonts w:ascii="Tahoma" w:hAnsi="Tahoma" w:cs="Tahoma"/>
                        <w:sz w:val="14"/>
                        <w:szCs w:val="14"/>
                        <w:lang w:val="en-US"/>
                      </w:rPr>
                      <w:tab/>
                    </w:r>
                    <w:r w:rsidR="00C27748" w:rsidRPr="00C82F7F">
                      <w:rPr>
                        <w:rFonts w:ascii="Tahoma" w:hAnsi="Tahoma" w:cs="Tahoma"/>
                        <w:sz w:val="14"/>
                        <w:szCs w:val="14"/>
                        <w:lang w:val="en-US"/>
                      </w:rPr>
                      <w:t>www.windmuehlenschule.de</w:t>
                    </w:r>
                    <w:r>
                      <w:rPr>
                        <w:rFonts w:ascii="Tahoma" w:hAnsi="Tahoma" w:cs="Tahoma"/>
                        <w:sz w:val="14"/>
                        <w:szCs w:val="14"/>
                        <w:lang w:val="en-US"/>
                      </w:rPr>
                      <w:br/>
                    </w:r>
                  </w:p>
                  <w:p w:rsidR="00C82F7F" w:rsidRPr="00EC29A1" w:rsidRDefault="00C82F7F" w:rsidP="00C82F7F">
                    <w:pPr>
                      <w:tabs>
                        <w:tab w:val="right" w:pos="709"/>
                        <w:tab w:val="left" w:pos="851"/>
                      </w:tabs>
                      <w:spacing w:after="120" w:line="240" w:lineRule="exact"/>
                      <w:rPr>
                        <w:rFonts w:ascii="Tahoma" w:hAnsi="Tahoma" w:cs="Tahoma"/>
                        <w:sz w:val="11"/>
                        <w:szCs w:val="11"/>
                        <w:lang w:val="en-US"/>
                      </w:rPr>
                    </w:pPr>
                    <w:r>
                      <w:rPr>
                        <w:rFonts w:ascii="Tahoma" w:hAnsi="Tahoma" w:cs="Tahoma"/>
                        <w:sz w:val="14"/>
                        <w:szCs w:val="14"/>
                        <w:lang w:val="en-US"/>
                      </w:rPr>
                      <w:tab/>
                    </w:r>
                    <w:r w:rsidRPr="00EC29A1">
                      <w:rPr>
                        <w:rFonts w:ascii="Tahoma" w:hAnsi="Tahoma" w:cs="Tahoma"/>
                        <w:sz w:val="11"/>
                        <w:szCs w:val="11"/>
                        <w:lang w:val="en-US"/>
                      </w:rPr>
                      <w:t>D</w:t>
                    </w:r>
                    <w:r w:rsidR="00531B3F">
                      <w:rPr>
                        <w:rFonts w:ascii="Tahoma" w:hAnsi="Tahoma" w:cs="Tahoma"/>
                        <w:sz w:val="11"/>
                        <w:szCs w:val="11"/>
                        <w:lang w:val="en-US"/>
                      </w:rPr>
                      <w:t>ATUM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object w:dxaOrig="1440" w:dyaOrig="1440">
        <v:shape id="_x0000_s2050" type="#_x0000_t75" alt="" style="position:absolute;margin-left:347.2pt;margin-top:-12.25pt;width:148.65pt;height:66.5pt;z-index:-251657728;mso-wrap-edited:f;mso-width-percent:0;mso-height-percent:0;mso-position-horizontal-relative:text;mso-position-vertical-relative:text;mso-width-percent:0;mso-height-percent:0">
          <v:imagedata r:id="rId3" o:title=""/>
        </v:shape>
        <o:OLEObject Type="Embed" ProgID="CorelDraw.Graphic.15" ShapeID="_x0000_s2050" DrawAspect="Content" ObjectID="_1676978465" r:id="rId4"/>
      </w:object>
    </w:r>
    <w:r w:rsidR="00685D4A">
      <w:rPr>
        <w:noProof/>
        <w:sz w:val="20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4413885</wp:posOffset>
              </wp:positionH>
              <wp:positionV relativeFrom="paragraph">
                <wp:posOffset>2368550</wp:posOffset>
              </wp:positionV>
              <wp:extent cx="823595" cy="304165"/>
              <wp:effectExtent l="0" t="0" r="0" b="0"/>
              <wp:wrapNone/>
              <wp:docPr id="4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823595" cy="304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27F7" w:rsidRPr="00EC29A1" w:rsidRDefault="006C27F7" w:rsidP="006C27F7">
                          <w:pPr>
                            <w:pStyle w:val="Textkrper"/>
                            <w:tabs>
                              <w:tab w:val="right" w:pos="1418"/>
                              <w:tab w:val="left" w:pos="1560"/>
                            </w:tabs>
                            <w:spacing w:line="240" w:lineRule="exact"/>
                            <w:rPr>
                              <w:rFonts w:ascii="Tahoma" w:hAnsi="Tahoma" w:cs="Tahoma"/>
                              <w:sz w:val="14"/>
                              <w:szCs w:val="14"/>
                              <w:lang w:val="fr-FR"/>
                            </w:rPr>
                          </w:pPr>
                          <w:r w:rsidRPr="00EC29A1">
                            <w:rPr>
                              <w:rFonts w:ascii="Tahoma" w:hAnsi="Tahoma" w:cs="Tahoma"/>
                              <w:sz w:val="14"/>
                              <w:szCs w:val="14"/>
                              <w:lang w:val="fr-FR"/>
                            </w:rPr>
                            <w:fldChar w:fldCharType="begin"/>
                          </w:r>
                          <w:r w:rsidRPr="00EC29A1">
                            <w:rPr>
                              <w:rFonts w:ascii="Tahoma" w:hAnsi="Tahoma" w:cs="Tahoma"/>
                              <w:sz w:val="14"/>
                              <w:szCs w:val="14"/>
                              <w:lang w:val="fr-FR"/>
                            </w:rPr>
                            <w:instrText xml:space="preserve"> DATE \@ "dd.MM.yyyy" \* MERGEFORMAT </w:instrText>
                          </w:r>
                          <w:r w:rsidRPr="00EC29A1">
                            <w:rPr>
                              <w:rFonts w:ascii="Tahoma" w:hAnsi="Tahoma" w:cs="Tahoma"/>
                              <w:sz w:val="14"/>
                              <w:szCs w:val="14"/>
                              <w:lang w:val="fr-FR"/>
                            </w:rPr>
                            <w:fldChar w:fldCharType="separate"/>
                          </w:r>
                          <w:r w:rsidR="00B144F4">
                            <w:rPr>
                              <w:rFonts w:ascii="Tahoma" w:hAnsi="Tahoma" w:cs="Tahoma"/>
                              <w:noProof/>
                              <w:sz w:val="14"/>
                              <w:szCs w:val="14"/>
                              <w:lang w:val="fr-FR"/>
                            </w:rPr>
                            <w:t>11.03.2021</w:t>
                          </w:r>
                          <w:r w:rsidRPr="00EC29A1">
                            <w:rPr>
                              <w:rFonts w:ascii="Tahoma" w:hAnsi="Tahoma" w:cs="Tahoma"/>
                              <w:sz w:val="14"/>
                              <w:szCs w:val="14"/>
                              <w:lang w:val="fr-FR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5" o:spid="_x0000_s1028" type="#_x0000_t202" style="position:absolute;margin-left:347.55pt;margin-top:186.5pt;width:64.85pt;height:23.9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" filled="f" stroked="f">
              <v:path arrowok="t"/>
              <v:textbox>
                <w:txbxContent>
                  <w:p w:rsidR="006C27F7" w:rsidRPr="00EC29A1" w:rsidRDefault="006C27F7" w:rsidP="006C27F7">
                    <w:pPr>
                      <w:pStyle w:val="Textkrper"/>
                      <w:tabs>
                        <w:tab w:val="right" w:pos="1418"/>
                        <w:tab w:val="left" w:pos="1560"/>
                      </w:tabs>
                      <w:spacing w:line="240" w:lineRule="exact"/>
                      <w:rPr>
                        <w:rFonts w:ascii="Tahoma" w:hAnsi="Tahoma" w:cs="Tahoma"/>
                        <w:sz w:val="14"/>
                        <w:szCs w:val="14"/>
                        <w:lang w:val="fr-FR"/>
                      </w:rPr>
                    </w:pPr>
                    <w:r w:rsidRPr="00EC29A1">
                      <w:rPr>
                        <w:rFonts w:ascii="Tahoma" w:hAnsi="Tahoma" w:cs="Tahoma"/>
                        <w:sz w:val="14"/>
                        <w:szCs w:val="14"/>
                        <w:lang w:val="fr-FR"/>
                      </w:rPr>
                      <w:fldChar w:fldCharType="begin"/>
                    </w:r>
                    <w:r w:rsidRPr="00EC29A1">
                      <w:rPr>
                        <w:rFonts w:ascii="Tahoma" w:hAnsi="Tahoma" w:cs="Tahoma"/>
                        <w:sz w:val="14"/>
                        <w:szCs w:val="14"/>
                        <w:lang w:val="fr-FR"/>
                      </w:rPr>
                      <w:instrText xml:space="preserve"> DATE \@ "dd.MM.yyyy" \* MERGEFORMAT </w:instrText>
                    </w:r>
                    <w:r w:rsidRPr="00EC29A1">
                      <w:rPr>
                        <w:rFonts w:ascii="Tahoma" w:hAnsi="Tahoma" w:cs="Tahoma"/>
                        <w:sz w:val="14"/>
                        <w:szCs w:val="14"/>
                        <w:lang w:val="fr-FR"/>
                      </w:rPr>
                      <w:fldChar w:fldCharType="separate"/>
                    </w:r>
                    <w:r w:rsidR="00B144F4">
                      <w:rPr>
                        <w:rFonts w:ascii="Tahoma" w:hAnsi="Tahoma" w:cs="Tahoma"/>
                        <w:noProof/>
                        <w:sz w:val="14"/>
                        <w:szCs w:val="14"/>
                        <w:lang w:val="fr-FR"/>
                      </w:rPr>
                      <w:t>11.03.2021</w:t>
                    </w:r>
                    <w:r w:rsidRPr="00EC29A1">
                      <w:rPr>
                        <w:rFonts w:ascii="Tahoma" w:hAnsi="Tahoma" w:cs="Tahoma"/>
                        <w:sz w:val="14"/>
                        <w:szCs w:val="14"/>
                        <w:lang w:val="fr-FR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685D4A">
      <w:rPr>
        <w:noProof/>
        <w:sz w:val="20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-916940</wp:posOffset>
              </wp:positionH>
              <wp:positionV relativeFrom="paragraph">
                <wp:posOffset>3333115</wp:posOffset>
              </wp:positionV>
              <wp:extent cx="179705" cy="0"/>
              <wp:effectExtent l="0" t="0" r="0" b="0"/>
              <wp:wrapNone/>
              <wp:docPr id="3" name="AutoShape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11368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1" o:spid="_x0000_s1026" type="#_x0000_t32" style="position:absolute;margin-left:-72.2pt;margin-top:262.45pt;width:14.15pt;height: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">
              <o:lock v:ext="edit" shapetype="f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D24B8F"/>
    <w:multiLevelType w:val="hybridMultilevel"/>
    <w:tmpl w:val="08A869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D12535"/>
    <w:multiLevelType w:val="hybridMultilevel"/>
    <w:tmpl w:val="372850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3"/>
  <w:activeWritingStyle w:appName="MSWord" w:lang="de-DE" w:vendorID="9" w:dllVersion="512" w:checkStyle="1"/>
  <w:proofState w:spelling="clean" w:grammar="clean"/>
  <w:attachedTemplate r:id="rId1"/>
  <w:defaultTabStop w:val="708"/>
  <w:hyphenationZone w:val="425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4F4"/>
    <w:rsid w:val="00001D78"/>
    <w:rsid w:val="00010D98"/>
    <w:rsid w:val="0002556E"/>
    <w:rsid w:val="000367CA"/>
    <w:rsid w:val="00042966"/>
    <w:rsid w:val="00050623"/>
    <w:rsid w:val="000650E4"/>
    <w:rsid w:val="00071E34"/>
    <w:rsid w:val="000761C5"/>
    <w:rsid w:val="0008682A"/>
    <w:rsid w:val="00095D7B"/>
    <w:rsid w:val="00096025"/>
    <w:rsid w:val="000A5C48"/>
    <w:rsid w:val="000B16B8"/>
    <w:rsid w:val="000C77B8"/>
    <w:rsid w:val="000D3770"/>
    <w:rsid w:val="000D473D"/>
    <w:rsid w:val="000E05A3"/>
    <w:rsid w:val="000E1328"/>
    <w:rsid w:val="00101203"/>
    <w:rsid w:val="00105359"/>
    <w:rsid w:val="00107160"/>
    <w:rsid w:val="001152B3"/>
    <w:rsid w:val="00126DDE"/>
    <w:rsid w:val="00126E25"/>
    <w:rsid w:val="001332F6"/>
    <w:rsid w:val="001357C2"/>
    <w:rsid w:val="00143274"/>
    <w:rsid w:val="00156BCC"/>
    <w:rsid w:val="00162922"/>
    <w:rsid w:val="00166B3F"/>
    <w:rsid w:val="00166B94"/>
    <w:rsid w:val="00171C86"/>
    <w:rsid w:val="00171E39"/>
    <w:rsid w:val="00177198"/>
    <w:rsid w:val="00177D95"/>
    <w:rsid w:val="00195B32"/>
    <w:rsid w:val="001B542F"/>
    <w:rsid w:val="001C5771"/>
    <w:rsid w:val="001D22FE"/>
    <w:rsid w:val="001D23E4"/>
    <w:rsid w:val="001D372D"/>
    <w:rsid w:val="001F0545"/>
    <w:rsid w:val="001F27CF"/>
    <w:rsid w:val="00206327"/>
    <w:rsid w:val="0021025B"/>
    <w:rsid w:val="00235D65"/>
    <w:rsid w:val="00261D9D"/>
    <w:rsid w:val="00263D0C"/>
    <w:rsid w:val="00271F2D"/>
    <w:rsid w:val="002736C5"/>
    <w:rsid w:val="00275201"/>
    <w:rsid w:val="00276453"/>
    <w:rsid w:val="002857ED"/>
    <w:rsid w:val="002940B8"/>
    <w:rsid w:val="002B2ED4"/>
    <w:rsid w:val="002E2543"/>
    <w:rsid w:val="002E579A"/>
    <w:rsid w:val="00300EF4"/>
    <w:rsid w:val="00306374"/>
    <w:rsid w:val="00316722"/>
    <w:rsid w:val="00334291"/>
    <w:rsid w:val="00340BB2"/>
    <w:rsid w:val="0035195D"/>
    <w:rsid w:val="00355EAF"/>
    <w:rsid w:val="00361391"/>
    <w:rsid w:val="00372671"/>
    <w:rsid w:val="00372B41"/>
    <w:rsid w:val="003747E0"/>
    <w:rsid w:val="00376980"/>
    <w:rsid w:val="00385B1D"/>
    <w:rsid w:val="00391862"/>
    <w:rsid w:val="00396234"/>
    <w:rsid w:val="00397CEE"/>
    <w:rsid w:val="003A500F"/>
    <w:rsid w:val="003A526C"/>
    <w:rsid w:val="003B33E9"/>
    <w:rsid w:val="003B6968"/>
    <w:rsid w:val="003B7DA8"/>
    <w:rsid w:val="003C26F0"/>
    <w:rsid w:val="003C280F"/>
    <w:rsid w:val="003D2EA6"/>
    <w:rsid w:val="003E219B"/>
    <w:rsid w:val="003F2240"/>
    <w:rsid w:val="003F484E"/>
    <w:rsid w:val="003F5FE0"/>
    <w:rsid w:val="004028BC"/>
    <w:rsid w:val="0040749E"/>
    <w:rsid w:val="00410397"/>
    <w:rsid w:val="00411407"/>
    <w:rsid w:val="00411E9F"/>
    <w:rsid w:val="00414821"/>
    <w:rsid w:val="00422D3A"/>
    <w:rsid w:val="00426C82"/>
    <w:rsid w:val="00432FDD"/>
    <w:rsid w:val="00447945"/>
    <w:rsid w:val="00450970"/>
    <w:rsid w:val="00465131"/>
    <w:rsid w:val="004806EF"/>
    <w:rsid w:val="00481DA8"/>
    <w:rsid w:val="00485E8C"/>
    <w:rsid w:val="004A7F4E"/>
    <w:rsid w:val="004B2F4E"/>
    <w:rsid w:val="004B7906"/>
    <w:rsid w:val="004C0CDC"/>
    <w:rsid w:val="004C6250"/>
    <w:rsid w:val="004E1B93"/>
    <w:rsid w:val="004E25EF"/>
    <w:rsid w:val="004E45BC"/>
    <w:rsid w:val="004E5E2C"/>
    <w:rsid w:val="004F5CA7"/>
    <w:rsid w:val="004F744B"/>
    <w:rsid w:val="00500697"/>
    <w:rsid w:val="005010F1"/>
    <w:rsid w:val="00503751"/>
    <w:rsid w:val="005039ED"/>
    <w:rsid w:val="00507676"/>
    <w:rsid w:val="00521E7B"/>
    <w:rsid w:val="00527991"/>
    <w:rsid w:val="00531B3F"/>
    <w:rsid w:val="00543F84"/>
    <w:rsid w:val="0055285D"/>
    <w:rsid w:val="00553A5B"/>
    <w:rsid w:val="00557FF9"/>
    <w:rsid w:val="00560B79"/>
    <w:rsid w:val="00582106"/>
    <w:rsid w:val="0058670F"/>
    <w:rsid w:val="00594205"/>
    <w:rsid w:val="005A6E70"/>
    <w:rsid w:val="005B2A3D"/>
    <w:rsid w:val="005B674A"/>
    <w:rsid w:val="005C4631"/>
    <w:rsid w:val="005C5D69"/>
    <w:rsid w:val="005D3D0B"/>
    <w:rsid w:val="005D659D"/>
    <w:rsid w:val="005D6743"/>
    <w:rsid w:val="005D7F60"/>
    <w:rsid w:val="00600918"/>
    <w:rsid w:val="00602194"/>
    <w:rsid w:val="00605AE1"/>
    <w:rsid w:val="00605E17"/>
    <w:rsid w:val="006134A8"/>
    <w:rsid w:val="0062300F"/>
    <w:rsid w:val="00624818"/>
    <w:rsid w:val="00630FC3"/>
    <w:rsid w:val="0063326B"/>
    <w:rsid w:val="00640FD4"/>
    <w:rsid w:val="0064198B"/>
    <w:rsid w:val="00644E7E"/>
    <w:rsid w:val="0064525C"/>
    <w:rsid w:val="006455EE"/>
    <w:rsid w:val="00645F3C"/>
    <w:rsid w:val="00652B84"/>
    <w:rsid w:val="006647C9"/>
    <w:rsid w:val="006679D6"/>
    <w:rsid w:val="0067230D"/>
    <w:rsid w:val="006728A3"/>
    <w:rsid w:val="00681A8C"/>
    <w:rsid w:val="00685D4A"/>
    <w:rsid w:val="006919A1"/>
    <w:rsid w:val="00694361"/>
    <w:rsid w:val="006944FD"/>
    <w:rsid w:val="00694B1A"/>
    <w:rsid w:val="006961BF"/>
    <w:rsid w:val="006A1E98"/>
    <w:rsid w:val="006A7A5F"/>
    <w:rsid w:val="006C1BBB"/>
    <w:rsid w:val="006C27F7"/>
    <w:rsid w:val="006E4961"/>
    <w:rsid w:val="006F0268"/>
    <w:rsid w:val="006F52C9"/>
    <w:rsid w:val="00701D76"/>
    <w:rsid w:val="00702E75"/>
    <w:rsid w:val="00704091"/>
    <w:rsid w:val="00706D4A"/>
    <w:rsid w:val="00724DA9"/>
    <w:rsid w:val="00725281"/>
    <w:rsid w:val="00734AC3"/>
    <w:rsid w:val="007509E4"/>
    <w:rsid w:val="00753424"/>
    <w:rsid w:val="00754BB7"/>
    <w:rsid w:val="00765344"/>
    <w:rsid w:val="00792F1F"/>
    <w:rsid w:val="007941EA"/>
    <w:rsid w:val="007A2916"/>
    <w:rsid w:val="007A2F7B"/>
    <w:rsid w:val="007B337F"/>
    <w:rsid w:val="007B67F2"/>
    <w:rsid w:val="007B7780"/>
    <w:rsid w:val="007C5CE4"/>
    <w:rsid w:val="007D0E7A"/>
    <w:rsid w:val="007F4C3C"/>
    <w:rsid w:val="007F59EB"/>
    <w:rsid w:val="007F69AE"/>
    <w:rsid w:val="00800F44"/>
    <w:rsid w:val="00802567"/>
    <w:rsid w:val="00856D6A"/>
    <w:rsid w:val="00862D58"/>
    <w:rsid w:val="00870D14"/>
    <w:rsid w:val="008809A3"/>
    <w:rsid w:val="00882787"/>
    <w:rsid w:val="00882806"/>
    <w:rsid w:val="0088400A"/>
    <w:rsid w:val="008867E8"/>
    <w:rsid w:val="008A5274"/>
    <w:rsid w:val="008C06B9"/>
    <w:rsid w:val="008C0D03"/>
    <w:rsid w:val="008C20E1"/>
    <w:rsid w:val="008C736E"/>
    <w:rsid w:val="008E09EC"/>
    <w:rsid w:val="008F4866"/>
    <w:rsid w:val="008F5375"/>
    <w:rsid w:val="00914AAF"/>
    <w:rsid w:val="00925655"/>
    <w:rsid w:val="009322D8"/>
    <w:rsid w:val="00933690"/>
    <w:rsid w:val="00934832"/>
    <w:rsid w:val="009421DF"/>
    <w:rsid w:val="009447A3"/>
    <w:rsid w:val="009603BB"/>
    <w:rsid w:val="00977E4C"/>
    <w:rsid w:val="009807C0"/>
    <w:rsid w:val="00985E27"/>
    <w:rsid w:val="009972DF"/>
    <w:rsid w:val="009A4CDA"/>
    <w:rsid w:val="009B4423"/>
    <w:rsid w:val="009C1499"/>
    <w:rsid w:val="009C1CEF"/>
    <w:rsid w:val="009C53B7"/>
    <w:rsid w:val="009C5E2B"/>
    <w:rsid w:val="009C76A1"/>
    <w:rsid w:val="009D3B7A"/>
    <w:rsid w:val="009E3EFA"/>
    <w:rsid w:val="009E6F90"/>
    <w:rsid w:val="009F5681"/>
    <w:rsid w:val="009F719F"/>
    <w:rsid w:val="00A0494A"/>
    <w:rsid w:val="00A2242A"/>
    <w:rsid w:val="00A3101F"/>
    <w:rsid w:val="00A311A4"/>
    <w:rsid w:val="00A35C87"/>
    <w:rsid w:val="00A36A1E"/>
    <w:rsid w:val="00A41920"/>
    <w:rsid w:val="00A46207"/>
    <w:rsid w:val="00A46F25"/>
    <w:rsid w:val="00A53A22"/>
    <w:rsid w:val="00A567D7"/>
    <w:rsid w:val="00A6028B"/>
    <w:rsid w:val="00A82E0A"/>
    <w:rsid w:val="00A82EB3"/>
    <w:rsid w:val="00A94393"/>
    <w:rsid w:val="00AA2E99"/>
    <w:rsid w:val="00AB653D"/>
    <w:rsid w:val="00AB72CE"/>
    <w:rsid w:val="00AD08CB"/>
    <w:rsid w:val="00AD0C0D"/>
    <w:rsid w:val="00AD0F8E"/>
    <w:rsid w:val="00AD1CD4"/>
    <w:rsid w:val="00AD5F2E"/>
    <w:rsid w:val="00AE2256"/>
    <w:rsid w:val="00AF226E"/>
    <w:rsid w:val="00B144F4"/>
    <w:rsid w:val="00B15907"/>
    <w:rsid w:val="00B34ACA"/>
    <w:rsid w:val="00B36D8E"/>
    <w:rsid w:val="00B40E85"/>
    <w:rsid w:val="00B40EDF"/>
    <w:rsid w:val="00B424CD"/>
    <w:rsid w:val="00B508EA"/>
    <w:rsid w:val="00B61B69"/>
    <w:rsid w:val="00B6375C"/>
    <w:rsid w:val="00B709E2"/>
    <w:rsid w:val="00B74DB6"/>
    <w:rsid w:val="00B7704F"/>
    <w:rsid w:val="00B83C83"/>
    <w:rsid w:val="00B85842"/>
    <w:rsid w:val="00B95449"/>
    <w:rsid w:val="00BA0E72"/>
    <w:rsid w:val="00BA7F20"/>
    <w:rsid w:val="00BB0933"/>
    <w:rsid w:val="00BC0D10"/>
    <w:rsid w:val="00BC55F7"/>
    <w:rsid w:val="00BD6EC6"/>
    <w:rsid w:val="00BE1ECD"/>
    <w:rsid w:val="00BE5832"/>
    <w:rsid w:val="00BF0960"/>
    <w:rsid w:val="00C030BF"/>
    <w:rsid w:val="00C10427"/>
    <w:rsid w:val="00C10861"/>
    <w:rsid w:val="00C118AC"/>
    <w:rsid w:val="00C21A58"/>
    <w:rsid w:val="00C267F6"/>
    <w:rsid w:val="00C27748"/>
    <w:rsid w:val="00C40999"/>
    <w:rsid w:val="00C41797"/>
    <w:rsid w:val="00C445EC"/>
    <w:rsid w:val="00C44FBE"/>
    <w:rsid w:val="00C55FFD"/>
    <w:rsid w:val="00C739EF"/>
    <w:rsid w:val="00C75BD7"/>
    <w:rsid w:val="00C77828"/>
    <w:rsid w:val="00C82F7F"/>
    <w:rsid w:val="00C85086"/>
    <w:rsid w:val="00C92175"/>
    <w:rsid w:val="00CC3DDC"/>
    <w:rsid w:val="00CD7BC3"/>
    <w:rsid w:val="00CE077A"/>
    <w:rsid w:val="00CF67ED"/>
    <w:rsid w:val="00D0352A"/>
    <w:rsid w:val="00D11D35"/>
    <w:rsid w:val="00D13CBB"/>
    <w:rsid w:val="00D15D5C"/>
    <w:rsid w:val="00D257E3"/>
    <w:rsid w:val="00D412C6"/>
    <w:rsid w:val="00D41CE9"/>
    <w:rsid w:val="00D44B32"/>
    <w:rsid w:val="00D52CF9"/>
    <w:rsid w:val="00D61631"/>
    <w:rsid w:val="00D66A63"/>
    <w:rsid w:val="00D67EE6"/>
    <w:rsid w:val="00D74AE9"/>
    <w:rsid w:val="00D756D0"/>
    <w:rsid w:val="00D84BDB"/>
    <w:rsid w:val="00DA7225"/>
    <w:rsid w:val="00DA72C4"/>
    <w:rsid w:val="00DB10F0"/>
    <w:rsid w:val="00DD5D0F"/>
    <w:rsid w:val="00DE22AB"/>
    <w:rsid w:val="00DE6F5B"/>
    <w:rsid w:val="00DF41FF"/>
    <w:rsid w:val="00DF6AFD"/>
    <w:rsid w:val="00E07DC4"/>
    <w:rsid w:val="00E13EB6"/>
    <w:rsid w:val="00E2120D"/>
    <w:rsid w:val="00E23DAA"/>
    <w:rsid w:val="00E42250"/>
    <w:rsid w:val="00E64D73"/>
    <w:rsid w:val="00E65F4B"/>
    <w:rsid w:val="00E66DC6"/>
    <w:rsid w:val="00E751FC"/>
    <w:rsid w:val="00E938C9"/>
    <w:rsid w:val="00E942E2"/>
    <w:rsid w:val="00EA3BCD"/>
    <w:rsid w:val="00EB0176"/>
    <w:rsid w:val="00EC29A1"/>
    <w:rsid w:val="00EC5868"/>
    <w:rsid w:val="00ED509D"/>
    <w:rsid w:val="00ED6C88"/>
    <w:rsid w:val="00ED7954"/>
    <w:rsid w:val="00F107D9"/>
    <w:rsid w:val="00F153CF"/>
    <w:rsid w:val="00F31969"/>
    <w:rsid w:val="00F360C7"/>
    <w:rsid w:val="00F41EB1"/>
    <w:rsid w:val="00F57233"/>
    <w:rsid w:val="00F57729"/>
    <w:rsid w:val="00F606DA"/>
    <w:rsid w:val="00F611C7"/>
    <w:rsid w:val="00F742F6"/>
    <w:rsid w:val="00F76CEC"/>
    <w:rsid w:val="00F80426"/>
    <w:rsid w:val="00F83AEF"/>
    <w:rsid w:val="00F96B37"/>
    <w:rsid w:val="00FB3709"/>
    <w:rsid w:val="00FB4193"/>
    <w:rsid w:val="00FF1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4:docId w14:val="328EFD88"/>
  <w15:chartTrackingRefBased/>
  <w15:docId w15:val="{C2FD8018-5772-194D-8239-90C21CA78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bCs/>
    </w:rPr>
  </w:style>
  <w:style w:type="paragraph" w:styleId="berschrift2">
    <w:name w:val="heading 2"/>
    <w:basedOn w:val="Standard"/>
    <w:next w:val="Standard"/>
    <w:link w:val="berschrift2Zchn"/>
    <w:qFormat/>
    <w:pPr>
      <w:keepNext/>
      <w:outlineLvl w:val="1"/>
    </w:pPr>
    <w:rPr>
      <w:rFonts w:ascii="Verdana" w:hAnsi="Verdana"/>
      <w:b/>
      <w:bCs/>
      <w:sz w:val="16"/>
    </w:rPr>
  </w:style>
  <w:style w:type="paragraph" w:styleId="berschrift3">
    <w:name w:val="heading 3"/>
    <w:basedOn w:val="Standard"/>
    <w:next w:val="Standard"/>
    <w:qFormat/>
    <w:pPr>
      <w:keepNext/>
      <w:spacing w:after="120"/>
      <w:outlineLvl w:val="2"/>
    </w:pPr>
    <w:rPr>
      <w:rFonts w:ascii="Verdana" w:hAnsi="Verdana"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Pr>
      <w:rFonts w:ascii="Verdana" w:hAnsi="Verdana"/>
      <w:sz w:val="16"/>
    </w:rPr>
  </w:style>
  <w:style w:type="character" w:styleId="Hyperlink">
    <w:name w:val="Hyperlink"/>
    <w:semiHidden/>
    <w:rPr>
      <w:color w:val="0000FF"/>
      <w:u w:val="single"/>
    </w:rPr>
  </w:style>
  <w:style w:type="paragraph" w:styleId="Kopfzeile">
    <w:name w:val="header"/>
    <w:basedOn w:val="Standard"/>
    <w:link w:val="KopfzeileZchn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Textkrper2">
    <w:name w:val="Body Text 2"/>
    <w:basedOn w:val="Standard"/>
    <w:semiHidden/>
    <w:pPr>
      <w:spacing w:after="120"/>
    </w:pPr>
    <w:rPr>
      <w:rFonts w:ascii="Verdana" w:hAnsi="Verdana"/>
      <w:sz w:val="20"/>
    </w:rPr>
  </w:style>
  <w:style w:type="paragraph" w:styleId="Textkrper3">
    <w:name w:val="Body Text 3"/>
    <w:basedOn w:val="Standard"/>
    <w:semiHidden/>
    <w:pPr>
      <w:tabs>
        <w:tab w:val="right" w:pos="5940"/>
        <w:tab w:val="left" w:pos="6300"/>
      </w:tabs>
      <w:spacing w:before="170"/>
      <w:ind w:right="96"/>
    </w:pPr>
    <w:rPr>
      <w:rFonts w:ascii="Verdana" w:hAnsi="Verdana"/>
      <w:color w:val="181512"/>
      <w:sz w:val="20"/>
      <w:szCs w:val="20"/>
    </w:rPr>
  </w:style>
  <w:style w:type="paragraph" w:styleId="Blocktext">
    <w:name w:val="Block Text"/>
    <w:basedOn w:val="Standard"/>
    <w:semiHidden/>
    <w:pPr>
      <w:tabs>
        <w:tab w:val="right" w:pos="5940"/>
        <w:tab w:val="left" w:pos="6300"/>
      </w:tabs>
      <w:spacing w:before="170"/>
      <w:ind w:left="1080" w:right="96"/>
    </w:pPr>
    <w:rPr>
      <w:rFonts w:ascii="Verdana" w:hAnsi="Verdana"/>
      <w:color w:val="181512"/>
      <w:sz w:val="20"/>
      <w:szCs w:val="20"/>
    </w:rPr>
  </w:style>
  <w:style w:type="character" w:styleId="Seitenzahl">
    <w:name w:val="page number"/>
    <w:basedOn w:val="Absatz-Standardschriftart"/>
    <w:semiHidden/>
  </w:style>
  <w:style w:type="paragraph" w:styleId="NurText">
    <w:name w:val="Plain Text"/>
    <w:basedOn w:val="Standard"/>
    <w:semiHidden/>
    <w:rPr>
      <w:rFonts w:ascii="Courier New" w:hAnsi="Courier New" w:cs="Courier New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322D8"/>
    <w:rPr>
      <w:rFonts w:ascii="Tahoma" w:hAnsi="Tahoma" w:cs="Tahoma"/>
      <w:sz w:val="16"/>
      <w:szCs w:val="16"/>
    </w:rPr>
  </w:style>
  <w:style w:type="paragraph" w:customStyle="1" w:styleId="a1Brieftext">
    <w:name w:val="a1 Brieftext"/>
    <w:basedOn w:val="Textkrper2"/>
    <w:rsid w:val="008E09EC"/>
    <w:rPr>
      <w:rFonts w:ascii="Tahoma" w:hAnsi="Tahoma"/>
    </w:rPr>
  </w:style>
  <w:style w:type="character" w:customStyle="1" w:styleId="SprechblasentextZchn">
    <w:name w:val="Sprechblasentext Zchn"/>
    <w:link w:val="Sprechblasentext"/>
    <w:uiPriority w:val="99"/>
    <w:semiHidden/>
    <w:rsid w:val="009322D8"/>
    <w:rPr>
      <w:rFonts w:ascii="Tahoma" w:hAnsi="Tahoma" w:cs="Tahoma"/>
      <w:sz w:val="16"/>
      <w:szCs w:val="16"/>
    </w:rPr>
  </w:style>
  <w:style w:type="character" w:styleId="SchwacheHervorhebung">
    <w:name w:val="Subtle Emphasis"/>
    <w:uiPriority w:val="19"/>
    <w:qFormat/>
    <w:rsid w:val="00600918"/>
    <w:rPr>
      <w:i/>
      <w:iCs/>
      <w:color w:val="808080"/>
    </w:rPr>
  </w:style>
  <w:style w:type="character" w:customStyle="1" w:styleId="berschrift2Zchn">
    <w:name w:val="Überschrift 2 Zchn"/>
    <w:link w:val="berschrift2"/>
    <w:rsid w:val="006C27F7"/>
    <w:rPr>
      <w:rFonts w:ascii="Verdana" w:hAnsi="Verdana"/>
      <w:b/>
      <w:bCs/>
      <w:sz w:val="16"/>
      <w:szCs w:val="24"/>
    </w:rPr>
  </w:style>
  <w:style w:type="character" w:customStyle="1" w:styleId="TextkrperZchn">
    <w:name w:val="Textkörper Zchn"/>
    <w:link w:val="Textkrper"/>
    <w:semiHidden/>
    <w:rsid w:val="006C27F7"/>
    <w:rPr>
      <w:rFonts w:ascii="Verdana" w:hAnsi="Verdana"/>
      <w:sz w:val="16"/>
      <w:szCs w:val="24"/>
    </w:rPr>
  </w:style>
  <w:style w:type="character" w:customStyle="1" w:styleId="KopfzeileZchn">
    <w:name w:val="Kopfzeile Zchn"/>
    <w:link w:val="Kopfzeile"/>
    <w:semiHidden/>
    <w:rsid w:val="006C27F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26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4.bin"/><Relationship Id="rId1" Type="http://schemas.openxmlformats.org/officeDocument/2006/relationships/image" Target="media/image4.w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oleObject" Target="embeddings/oleObject2.bin"/><Relationship Id="rId1" Type="http://schemas.openxmlformats.org/officeDocument/2006/relationships/image" Target="media/image2.emf"/><Relationship Id="rId4" Type="http://schemas.openxmlformats.org/officeDocument/2006/relationships/oleObject" Target="embeddings/oleObject3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onikafritsche/Desktop/Elternbrief%2011.03.21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Elternbrief 11.03.21.dotx</Template>
  <TotalTime>0</TotalTime>
  <Pages>1</Pages>
  <Words>111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Jürgen Striegel · Leibnizstr</vt:lpstr>
    </vt:vector>
  </TitlesOfParts>
  <Company>Frost-RL</Company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Jürgen Striegel · Leibnizstr</dc:title>
  <dc:subject/>
  <dc:creator>Monika Fritsche</dc:creator>
  <cp:keywords/>
  <cp:lastModifiedBy>Monika Fritsche</cp:lastModifiedBy>
  <cp:revision>1</cp:revision>
  <cp:lastPrinted>2021-03-11T13:34:00Z</cp:lastPrinted>
  <dcterms:created xsi:type="dcterms:W3CDTF">2021-03-11T13:32:00Z</dcterms:created>
  <dcterms:modified xsi:type="dcterms:W3CDTF">2021-03-11T13:34:00Z</dcterms:modified>
</cp:coreProperties>
</file>